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7200"/>
        <w:gridCol w:w="144"/>
        <w:gridCol w:w="3456"/>
      </w:tblGrid>
      <w:tr w:rsidR="00B52BE5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41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410"/>
            </w:tblGrid>
            <w:tr w:rsidR="00B52BE5" w:rsidTr="00871884">
              <w:trPr>
                <w:cantSplit/>
                <w:trHeight w:hRule="exact" w:val="7372"/>
              </w:trPr>
              <w:tc>
                <w:tcPr>
                  <w:tcW w:w="7410" w:type="dxa"/>
                </w:tcPr>
                <w:p w:rsidR="00B52BE5" w:rsidRDefault="003F5CEB">
                  <w:bookmarkStart w:id="0" w:name="_GoBack"/>
                  <w:bookmarkEnd w:id="0"/>
                  <w:r>
                    <w:t>T1</w:t>
                  </w:r>
                  <w:r w:rsidR="0043413F" w:rsidRPr="0043413F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4572000" cy="4048125"/>
                        <wp:effectExtent l="0" t="0" r="0" b="9525"/>
                        <wp:docPr id="7" name="Picture 7" descr="M:\Fiona's work\Images\Parenting programme image - sma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M:\Fiona's work\Images\Parenting programme image - smal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04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52BE5" w:rsidTr="00490038">
              <w:trPr>
                <w:trHeight w:hRule="exact" w:val="7486"/>
              </w:trPr>
              <w:tc>
                <w:tcPr>
                  <w:tcW w:w="7410" w:type="dxa"/>
                </w:tcPr>
                <w:p w:rsidR="00B52BE5" w:rsidRPr="00CD28D2" w:rsidRDefault="00490038">
                  <w:pPr>
                    <w:pStyle w:val="Subtitle"/>
                    <w:rPr>
                      <w:sz w:val="36"/>
                      <w:szCs w:val="36"/>
                    </w:rPr>
                  </w:pPr>
                  <w:r w:rsidRPr="00CD28D2">
                    <w:rPr>
                      <w:sz w:val="36"/>
                      <w:szCs w:val="36"/>
                    </w:rPr>
                    <w:t>s</w:t>
                  </w:r>
                  <w:r w:rsidR="00947C32" w:rsidRPr="00CD28D2">
                    <w:rPr>
                      <w:sz w:val="36"/>
                      <w:szCs w:val="36"/>
                    </w:rPr>
                    <w:t>tarting</w:t>
                  </w:r>
                  <w:r w:rsidR="00CD28D2" w:rsidRPr="00CD28D2">
                    <w:rPr>
                      <w:sz w:val="36"/>
                      <w:szCs w:val="36"/>
                    </w:rPr>
                    <w:t xml:space="preserve"> Thursday</w:t>
                  </w:r>
                  <w:r w:rsidR="00C70FB3">
                    <w:rPr>
                      <w:sz w:val="36"/>
                      <w:szCs w:val="36"/>
                    </w:rPr>
                    <w:t xml:space="preserve"> 5</w:t>
                  </w:r>
                  <w:r w:rsidR="00C70FB3" w:rsidRPr="00C70FB3">
                    <w:rPr>
                      <w:sz w:val="36"/>
                      <w:szCs w:val="36"/>
                      <w:vertAlign w:val="superscript"/>
                    </w:rPr>
                    <w:t>th</w:t>
                  </w:r>
                  <w:r w:rsidR="00C70FB3">
                    <w:rPr>
                      <w:sz w:val="36"/>
                      <w:szCs w:val="36"/>
                    </w:rPr>
                    <w:t xml:space="preserve"> October </w:t>
                  </w:r>
                  <w:r w:rsidR="00947C32" w:rsidRPr="00CD28D2">
                    <w:rPr>
                      <w:sz w:val="36"/>
                      <w:szCs w:val="36"/>
                    </w:rPr>
                    <w:t>2017</w:t>
                  </w:r>
                  <w:r w:rsidR="00CD28D2" w:rsidRPr="00CD28D2">
                    <w:rPr>
                      <w:sz w:val="36"/>
                      <w:szCs w:val="36"/>
                    </w:rPr>
                    <w:t xml:space="preserve"> from 10-12 am</w:t>
                  </w:r>
                </w:p>
                <w:p w:rsidR="00B52BE5" w:rsidRDefault="00D3482D">
                  <w:pPr>
                    <w:pStyle w:val="Title"/>
                  </w:pPr>
                  <w:r>
                    <w:t>Parenting Group</w:t>
                  </w:r>
                </w:p>
                <w:p w:rsidR="00D3482D" w:rsidRPr="00490038" w:rsidRDefault="003712BF" w:rsidP="00D3482D">
                  <w:pPr>
                    <w:pStyle w:val="Heading1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352425</wp:posOffset>
                        </wp:positionH>
                        <wp:positionV relativeFrom="paragraph">
                          <wp:posOffset>948055</wp:posOffset>
                        </wp:positionV>
                        <wp:extent cx="4067810" cy="1295400"/>
                        <wp:effectExtent l="0" t="0" r="8890" b="0"/>
                        <wp:wrapTight wrapText="bothSides">
                          <wp:wrapPolygon edited="0">
                            <wp:start x="0" y="0"/>
                            <wp:lineTo x="0" y="21282"/>
                            <wp:lineTo x="21546" y="21282"/>
                            <wp:lineTo x="21546" y="0"/>
                            <wp:lineTo x="0" y="0"/>
                          </wp:wrapPolygon>
                        </wp:wrapTight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DD LOGO MASTER CMYK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8624" t="31933" r="20040" b="405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67810" cy="1295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47C32">
                    <w:rPr>
                      <w:sz w:val="24"/>
                      <w:szCs w:val="24"/>
                    </w:rPr>
                    <w:t>The Family Links</w:t>
                  </w:r>
                  <w:r w:rsidR="005A2DA7">
                    <w:rPr>
                      <w:sz w:val="24"/>
                      <w:szCs w:val="24"/>
                    </w:rPr>
                    <w:t xml:space="preserve"> Program</w:t>
                  </w:r>
                  <w:r w:rsidR="00D3482D" w:rsidRPr="0043413F">
                    <w:rPr>
                      <w:sz w:val="24"/>
                      <w:szCs w:val="24"/>
                    </w:rPr>
                    <w:t xml:space="preserve"> run by Donnington Doorstep</w:t>
                  </w:r>
                  <w:r w:rsidR="006B3516" w:rsidRPr="0043413F">
                    <w:rPr>
                      <w:sz w:val="24"/>
                      <w:szCs w:val="24"/>
                    </w:rPr>
                    <w:t>.</w:t>
                  </w:r>
                  <w:r w:rsidR="006B3516">
                    <w:t xml:space="preserve"> </w:t>
                  </w:r>
                  <w:r w:rsidR="00947C32">
                    <w:rPr>
                      <w:sz w:val="24"/>
                      <w:szCs w:val="24"/>
                    </w:rPr>
                    <w:t>This 10</w:t>
                  </w:r>
                  <w:r w:rsidR="006B3516" w:rsidRPr="00490038">
                    <w:rPr>
                      <w:sz w:val="24"/>
                      <w:szCs w:val="24"/>
                    </w:rPr>
                    <w:t xml:space="preserve"> session (term-time only) course will cover a range of topics tailored to the needs of the group and focusing on practical help and mutual support. </w:t>
                  </w:r>
                </w:p>
                <w:p w:rsidR="00490038" w:rsidRPr="00490038" w:rsidRDefault="00490038" w:rsidP="00490038"/>
                <w:p w:rsidR="00D3482D" w:rsidRDefault="00D3482D" w:rsidP="00D3482D"/>
                <w:p w:rsidR="00397D74" w:rsidRPr="00397D74" w:rsidRDefault="00397D74" w:rsidP="00397D74">
                  <w:pPr>
                    <w:jc w:val="center"/>
                    <w:rPr>
                      <w:rFonts w:ascii="Arial Black" w:hAnsi="Arial Black"/>
                      <w:color w:val="FFFFFF"/>
                      <w:sz w:val="16"/>
                      <w:szCs w:val="16"/>
                      <w:lang w:val="en-GB"/>
                    </w:rPr>
                  </w:pPr>
                  <w:r w:rsidRPr="00397D74">
                    <w:rPr>
                      <w:rFonts w:ascii="Arial Black" w:hAnsi="Arial Black"/>
                      <w:color w:val="FFFFFF"/>
                      <w:sz w:val="16"/>
                      <w:szCs w:val="16"/>
                      <w:lang w:val="en-GB"/>
                    </w:rPr>
                    <w:t>REG. CHARITY NO: 1144821</w:t>
                  </w:r>
                </w:p>
                <w:p w:rsidR="00397D74" w:rsidRPr="00397D74" w:rsidRDefault="00397D74" w:rsidP="00397D74">
                  <w:pPr>
                    <w:jc w:val="center"/>
                    <w:rPr>
                      <w:rFonts w:ascii="Arial Black" w:hAnsi="Arial Black"/>
                      <w:color w:val="F2F2F2"/>
                      <w:sz w:val="16"/>
                      <w:szCs w:val="16"/>
                      <w:lang w:val="en-GB"/>
                    </w:rPr>
                  </w:pPr>
                  <w:r w:rsidRPr="00397D74">
                    <w:rPr>
                      <w:rFonts w:ascii="Arial Black" w:hAnsi="Arial Black"/>
                      <w:color w:val="FFFFFF"/>
                      <w:sz w:val="16"/>
                      <w:szCs w:val="16"/>
                      <w:lang w:val="en-GB"/>
                    </w:rPr>
                    <w:t>COMPANY NO: 7720385</w:t>
                  </w:r>
                </w:p>
                <w:p w:rsidR="00B52BE5" w:rsidRDefault="00B52BE5" w:rsidP="00D3482D"/>
              </w:tc>
            </w:tr>
            <w:tr w:rsidR="00B52BE5" w:rsidTr="00490038">
              <w:trPr>
                <w:trHeight w:hRule="exact" w:val="1509"/>
              </w:trPr>
              <w:tc>
                <w:tcPr>
                  <w:tcW w:w="7410" w:type="dxa"/>
                  <w:vAlign w:val="bottom"/>
                </w:tcPr>
                <w:p w:rsidR="00397D74" w:rsidRPr="00397D74" w:rsidRDefault="00397D74" w:rsidP="00397D74">
                  <w:pPr>
                    <w:jc w:val="center"/>
                    <w:rPr>
                      <w:rFonts w:ascii="Arial Black" w:hAnsi="Arial Black"/>
                      <w:color w:val="FFFFFF"/>
                      <w:sz w:val="16"/>
                      <w:szCs w:val="16"/>
                      <w:lang w:val="en-GB"/>
                    </w:rPr>
                  </w:pPr>
                  <w:r w:rsidRPr="00397D74">
                    <w:rPr>
                      <w:rFonts w:ascii="Arial Black" w:hAnsi="Arial Black"/>
                      <w:color w:val="FFFFFF"/>
                      <w:sz w:val="16"/>
                      <w:szCs w:val="16"/>
                      <w:lang w:val="en-GB"/>
                    </w:rPr>
                    <w:t xml:space="preserve"> REG. CHARITY NO: 1144821</w:t>
                  </w:r>
                </w:p>
                <w:p w:rsidR="00397D74" w:rsidRPr="00397D74" w:rsidRDefault="00397D74" w:rsidP="00397D74">
                  <w:pPr>
                    <w:jc w:val="center"/>
                    <w:rPr>
                      <w:rFonts w:ascii="Arial Black" w:hAnsi="Arial Black"/>
                      <w:color w:val="F2F2F2"/>
                      <w:sz w:val="16"/>
                      <w:szCs w:val="16"/>
                      <w:lang w:val="en-GB"/>
                    </w:rPr>
                  </w:pPr>
                  <w:r w:rsidRPr="00397D74">
                    <w:rPr>
                      <w:rFonts w:ascii="Arial Black" w:hAnsi="Arial Black"/>
                      <w:color w:val="FFFFFF"/>
                      <w:sz w:val="16"/>
                      <w:szCs w:val="16"/>
                      <w:lang w:val="en-GB"/>
                    </w:rPr>
                    <w:t>COMPANY NO: 7720385</w:t>
                  </w:r>
                </w:p>
                <w:p w:rsidR="00B52BE5" w:rsidRDefault="00B52BE5"/>
              </w:tc>
            </w:tr>
          </w:tbl>
          <w:p w:rsidR="00B52BE5" w:rsidRDefault="00B52BE5"/>
        </w:tc>
        <w:tc>
          <w:tcPr>
            <w:tcW w:w="144" w:type="dxa"/>
          </w:tcPr>
          <w:p w:rsidR="00B52BE5" w:rsidRDefault="00B52BE5"/>
        </w:tc>
        <w:tc>
          <w:tcPr>
            <w:tcW w:w="3456" w:type="dxa"/>
          </w:tcPr>
          <w:tbl>
            <w:tblPr>
              <w:tblW w:w="3571" w:type="dxa"/>
              <w:tblLayout w:type="fixed"/>
              <w:tblCellMar>
                <w:left w:w="288" w:type="dxa"/>
                <w:right w:w="288" w:type="dxa"/>
              </w:tblCellMar>
              <w:tblLook w:val="04A0"/>
            </w:tblPr>
            <w:tblGrid>
              <w:gridCol w:w="3571"/>
            </w:tblGrid>
            <w:tr w:rsidR="00B52BE5" w:rsidTr="00984AF2">
              <w:trPr>
                <w:trHeight w:hRule="exact" w:val="10845"/>
              </w:trPr>
              <w:tc>
                <w:tcPr>
                  <w:tcW w:w="3571" w:type="dxa"/>
                  <w:shd w:val="clear" w:color="auto" w:fill="7030A0"/>
                  <w:vAlign w:val="center"/>
                </w:tcPr>
                <w:p w:rsidR="00B52BE5" w:rsidRDefault="00367380">
                  <w:pPr>
                    <w:pStyle w:val="Heading2"/>
                  </w:pPr>
                  <w:r>
                    <w:t>Choices and Consequences</w:t>
                  </w:r>
                </w:p>
                <w:p w:rsidR="00B52BE5" w:rsidRDefault="00B52BE5">
                  <w:pPr>
                    <w:pStyle w:val="Line"/>
                  </w:pPr>
                </w:p>
                <w:p w:rsidR="00B52BE5" w:rsidRDefault="00D15BDD">
                  <w:pPr>
                    <w:pStyle w:val="Heading2"/>
                  </w:pPr>
                  <w:r>
                    <w:t>Positive Praise</w:t>
                  </w:r>
                </w:p>
                <w:p w:rsidR="00B52BE5" w:rsidRDefault="00B52BE5">
                  <w:pPr>
                    <w:pStyle w:val="Line"/>
                  </w:pPr>
                </w:p>
                <w:p w:rsidR="00B52BE5" w:rsidRDefault="00D15BDD">
                  <w:pPr>
                    <w:pStyle w:val="Heading2"/>
                  </w:pPr>
                  <w:r>
                    <w:t>Family Rules</w:t>
                  </w:r>
                </w:p>
                <w:p w:rsidR="00B52BE5" w:rsidRDefault="00B52BE5">
                  <w:pPr>
                    <w:pStyle w:val="Line"/>
                  </w:pPr>
                </w:p>
                <w:p w:rsidR="00B52BE5" w:rsidRDefault="00D15BDD">
                  <w:pPr>
                    <w:pStyle w:val="Heading2"/>
                  </w:pPr>
                  <w:r>
                    <w:t>Clear Limits</w:t>
                  </w:r>
                </w:p>
                <w:p w:rsidR="00B52BE5" w:rsidRDefault="00B52BE5">
                  <w:pPr>
                    <w:pStyle w:val="Line"/>
                  </w:pPr>
                </w:p>
                <w:p w:rsidR="00B52BE5" w:rsidRDefault="00D15BDD" w:rsidP="00D15BDD">
                  <w:pPr>
                    <w:pStyle w:val="Heading2"/>
                  </w:pPr>
                  <w:r>
                    <w:t>Looking after Ourselves</w:t>
                  </w:r>
                </w:p>
                <w:p w:rsidR="00D15BDD" w:rsidRDefault="00D15BDD" w:rsidP="00D15BDD">
                  <w:pPr>
                    <w:pStyle w:val="Line"/>
                  </w:pPr>
                </w:p>
                <w:p w:rsidR="00397D74" w:rsidRPr="00397D74" w:rsidRDefault="00397D74" w:rsidP="00397D74">
                  <w:pPr>
                    <w:pStyle w:val="Heading2"/>
                  </w:pPr>
                </w:p>
              </w:tc>
            </w:tr>
            <w:tr w:rsidR="00B52BE5" w:rsidTr="00984AF2">
              <w:trPr>
                <w:trHeight w:hRule="exact" w:val="144"/>
              </w:trPr>
              <w:tc>
                <w:tcPr>
                  <w:tcW w:w="3571" w:type="dxa"/>
                </w:tcPr>
                <w:p w:rsidR="00B52BE5" w:rsidRDefault="00B52BE5"/>
              </w:tc>
            </w:tr>
            <w:tr w:rsidR="00B52BE5" w:rsidTr="00984AF2">
              <w:trPr>
                <w:trHeight w:hRule="exact" w:val="3456"/>
              </w:trPr>
              <w:tc>
                <w:tcPr>
                  <w:tcW w:w="3571" w:type="dxa"/>
                  <w:shd w:val="clear" w:color="auto" w:fill="E03177" w:themeFill="accent1"/>
                  <w:vAlign w:val="center"/>
                </w:tcPr>
                <w:p w:rsidR="00984AF2" w:rsidRDefault="006B3516" w:rsidP="006B3516">
                  <w:pP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</w:pPr>
                  <w:r w:rsidRPr="00397D74"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For more information or an application form, please ask a member of staff or contact us:</w:t>
                  </w:r>
                </w:p>
                <w:p w:rsidR="00947C32" w:rsidRPr="00397D74" w:rsidRDefault="00947C32" w:rsidP="006B3516">
                  <w:pP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2"/>
                      <w:szCs w:val="22"/>
                    </w:rPr>
                    <w:t>Aziza.shafique@donnington-doorstep.org.uk</w:t>
                  </w:r>
                </w:p>
                <w:p w:rsidR="00984AF2" w:rsidRDefault="006B3516" w:rsidP="00984AF2">
                  <w:pPr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</w:pPr>
                  <w:r w:rsidRPr="00397D74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01865 72</w:t>
                  </w:r>
                  <w:r w:rsidR="00947C3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772</w:t>
                  </w:r>
                  <w:r w:rsidR="00984AF2">
                    <w:rPr>
                      <w:rFonts w:ascii="Arial" w:hAnsi="Arial" w:cs="Arial"/>
                      <w:color w:val="FFFFFF" w:themeColor="background1"/>
                      <w:sz w:val="40"/>
                      <w:szCs w:val="40"/>
                    </w:rPr>
                    <w:t>1</w:t>
                  </w:r>
                </w:p>
                <w:p w:rsidR="003712BF" w:rsidRPr="00984AF2" w:rsidRDefault="003712BF" w:rsidP="00984AF2">
                  <w:pPr>
                    <w:rPr>
                      <w:rFonts w:ascii="Arial" w:hAnsi="Arial" w:cs="Arial"/>
                      <w:color w:val="FFFFFF" w:themeColor="background1"/>
                    </w:rPr>
                  </w:pPr>
                  <w:r w:rsidRPr="00984AF2">
                    <w:rPr>
                      <w:rFonts w:ascii="Arial" w:hAnsi="Arial" w:cs="Arial"/>
                      <w:color w:val="222222"/>
                    </w:rPr>
                    <w:t>Registered Charity Number: 1144821</w:t>
                  </w:r>
                </w:p>
                <w:p w:rsidR="003712BF" w:rsidRDefault="003712BF" w:rsidP="003712BF">
                  <w:pPr>
                    <w:pStyle w:val="NormalWeb"/>
                    <w:shd w:val="clear" w:color="auto" w:fill="FFFFFF"/>
                    <w:rPr>
                      <w:rFonts w:ascii="Arial" w:hAnsi="Arial" w:cs="Arial"/>
                      <w:color w:val="222222"/>
                    </w:rPr>
                  </w:pPr>
                  <w:r>
                    <w:rPr>
                      <w:rFonts w:ascii="Arial" w:hAnsi="Arial" w:cs="Arial"/>
                      <w:color w:val="222222"/>
                      <w:lang w:val="en-US"/>
                    </w:rPr>
                    <w:t>Company Number: 7720385</w:t>
                  </w:r>
                </w:p>
                <w:p w:rsidR="00B52BE5" w:rsidRPr="00397D74" w:rsidRDefault="00B52BE5" w:rsidP="00397D74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B52BE5" w:rsidRDefault="00B52BE5"/>
        </w:tc>
      </w:tr>
    </w:tbl>
    <w:p w:rsidR="00397D74" w:rsidRPr="003712BF" w:rsidRDefault="00397D74" w:rsidP="003712BF">
      <w:pPr>
        <w:rPr>
          <w:rFonts w:ascii="Arial Black" w:hAnsi="Arial Black"/>
          <w:color w:val="FFFFFF"/>
          <w:sz w:val="16"/>
          <w:szCs w:val="16"/>
          <w:lang w:val="en-GB"/>
        </w:rPr>
      </w:pPr>
      <w:r w:rsidRPr="00397D74">
        <w:rPr>
          <w:rFonts w:ascii="Arial Black" w:hAnsi="Arial Black"/>
          <w:color w:val="FFFFFF"/>
          <w:sz w:val="16"/>
          <w:szCs w:val="16"/>
          <w:lang w:val="en-GB"/>
        </w:rPr>
        <w:t>NO: 7720385</w:t>
      </w:r>
    </w:p>
    <w:sectPr w:rsidR="00397D74" w:rsidRPr="003712BF" w:rsidSect="00E57659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attachedTemplate r:id="rId1"/>
  <w:defaultTabStop w:val="720"/>
  <w:characterSpacingControl w:val="doNotCompress"/>
  <w:compat>
    <w:useFELayout/>
  </w:compat>
  <w:rsids>
    <w:rsidRoot w:val="00D3482D"/>
    <w:rsid w:val="00367380"/>
    <w:rsid w:val="003712BF"/>
    <w:rsid w:val="00397D74"/>
    <w:rsid w:val="003F5CEB"/>
    <w:rsid w:val="0043413F"/>
    <w:rsid w:val="00490038"/>
    <w:rsid w:val="00573635"/>
    <w:rsid w:val="005A2DA7"/>
    <w:rsid w:val="006B3516"/>
    <w:rsid w:val="007E5004"/>
    <w:rsid w:val="00871884"/>
    <w:rsid w:val="008C3B6C"/>
    <w:rsid w:val="00947C32"/>
    <w:rsid w:val="00984AF2"/>
    <w:rsid w:val="00AB36BE"/>
    <w:rsid w:val="00B52BE5"/>
    <w:rsid w:val="00B6273A"/>
    <w:rsid w:val="00BF06DA"/>
    <w:rsid w:val="00C70FB3"/>
    <w:rsid w:val="00CD28D2"/>
    <w:rsid w:val="00CF3CA7"/>
    <w:rsid w:val="00D15BDD"/>
    <w:rsid w:val="00D22A57"/>
    <w:rsid w:val="00D3482D"/>
    <w:rsid w:val="00E57659"/>
    <w:rsid w:val="00EA4D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659"/>
  </w:style>
  <w:style w:type="paragraph" w:styleId="Heading1">
    <w:name w:val="heading 1"/>
    <w:basedOn w:val="Normal"/>
    <w:next w:val="Normal"/>
    <w:link w:val="Heading1Char"/>
    <w:uiPriority w:val="3"/>
    <w:qFormat/>
    <w:rsid w:val="00E57659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E57659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E57659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E576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76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rsid w:val="00E57659"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E57659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rsid w:val="00E57659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E57659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E57659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E57659"/>
    <w:rPr>
      <w:color w:val="808080"/>
    </w:rPr>
  </w:style>
  <w:style w:type="paragraph" w:styleId="NoSpacing">
    <w:name w:val="No Spacing"/>
    <w:uiPriority w:val="19"/>
    <w:qFormat/>
    <w:rsid w:val="00E5765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E57659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rsid w:val="00E57659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sid w:val="00E57659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rsid w:val="00E57659"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E57659"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E57659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59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E57659"/>
    <w:rPr>
      <w:rFonts w:asciiTheme="majorHAnsi" w:eastAsiaTheme="majorEastAsia" w:hAnsiTheme="majorHAnsi" w:cstheme="majorBidi"/>
      <w:color w:val="E03177" w:themeColor="accent1"/>
    </w:rPr>
  </w:style>
  <w:style w:type="character" w:styleId="Hyperlink">
    <w:name w:val="Hyperlink"/>
    <w:basedOn w:val="DefaultParagraphFont"/>
    <w:uiPriority w:val="99"/>
    <w:unhideWhenUsed/>
    <w:rsid w:val="006B3516"/>
    <w:rPr>
      <w:color w:val="24A5CD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71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ona.Clegg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Clegg</dc:creator>
  <cp:lastModifiedBy>Neil</cp:lastModifiedBy>
  <cp:revision>2</cp:revision>
  <cp:lastPrinted>2016-04-19T12:24:00Z</cp:lastPrinted>
  <dcterms:created xsi:type="dcterms:W3CDTF">2017-09-29T13:21:00Z</dcterms:created>
  <dcterms:modified xsi:type="dcterms:W3CDTF">2017-09-29T13:21:00Z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